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7C1D07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111" name="Picture 110" descr="1998 September-October-Nov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September-October-November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26680" cy="9994392"/>
            <wp:effectExtent l="19050" t="0" r="7620" b="0"/>
            <wp:docPr id="112" name="Picture 111" descr="1998 September-October-Nov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September-October-November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13" name="Picture 112" descr="1998 September-October-Novemb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September-October-November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14" name="Picture 113" descr="1998 September-October-November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September-October-November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979795"/>
            <wp:effectExtent l="19050" t="0" r="0" b="0"/>
            <wp:docPr id="115" name="Picture 114" descr="1998 September-October-November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September-October-November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97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16" name="Picture 115" descr="1998 September-October-November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September-October-November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17" name="Picture 116" descr="1998 September-October-November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September-October-November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18" name="Picture 117" descr="1998 September-October-November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 September-October-November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161E76"/>
    <w:rsid w:val="001F5941"/>
    <w:rsid w:val="00200E9C"/>
    <w:rsid w:val="00240BA1"/>
    <w:rsid w:val="002431CB"/>
    <w:rsid w:val="002E63CD"/>
    <w:rsid w:val="0034621C"/>
    <w:rsid w:val="00453118"/>
    <w:rsid w:val="004640D9"/>
    <w:rsid w:val="0047650E"/>
    <w:rsid w:val="00484D0E"/>
    <w:rsid w:val="004A30ED"/>
    <w:rsid w:val="004E2D03"/>
    <w:rsid w:val="005212A0"/>
    <w:rsid w:val="00554EE6"/>
    <w:rsid w:val="00585480"/>
    <w:rsid w:val="005B67E8"/>
    <w:rsid w:val="00611B4C"/>
    <w:rsid w:val="00642F3D"/>
    <w:rsid w:val="00697F1E"/>
    <w:rsid w:val="006D0422"/>
    <w:rsid w:val="007873B8"/>
    <w:rsid w:val="007C1D07"/>
    <w:rsid w:val="00906884"/>
    <w:rsid w:val="009826E5"/>
    <w:rsid w:val="009B1CF8"/>
    <w:rsid w:val="00A10B2B"/>
    <w:rsid w:val="00B27E26"/>
    <w:rsid w:val="00B752FB"/>
    <w:rsid w:val="00CC7587"/>
    <w:rsid w:val="00D16D4E"/>
    <w:rsid w:val="00D32CC1"/>
    <w:rsid w:val="00D653F2"/>
    <w:rsid w:val="00DF779D"/>
    <w:rsid w:val="00ED5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2017-11-24T14:23:00Z</dcterms:created>
  <dcterms:modified xsi:type="dcterms:W3CDTF">2017-11-24T14:24:00Z</dcterms:modified>
</cp:coreProperties>
</file>